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9C71C" w14:textId="7BB5C66A" w:rsidR="00884FFA" w:rsidRDefault="00E46150" w:rsidP="002B555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4DDAFD14" wp14:editId="7A66E5A3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72400" cy="787441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FFA" w:rsidRPr="00F83D65">
        <w:rPr>
          <w:rFonts w:ascii="Arial" w:hAnsi="Arial" w:cs="Arial"/>
          <w:b/>
          <w:u w:val="single"/>
        </w:rPr>
        <w:t>ORDEN DE VISITA</w:t>
      </w:r>
      <w:r w:rsidR="002B555C">
        <w:rPr>
          <w:rFonts w:ascii="Arial" w:hAnsi="Arial" w:cs="Arial"/>
          <w:b/>
          <w:u w:val="single"/>
        </w:rPr>
        <w:t xml:space="preserve"> ARRIENDO</w:t>
      </w:r>
      <w:r w:rsidR="002F6A0C" w:rsidRPr="00F83D65">
        <w:rPr>
          <w:rFonts w:ascii="Arial" w:hAnsi="Arial" w:cs="Arial"/>
          <w:b/>
          <w:u w:val="single"/>
        </w:rPr>
        <w:t xml:space="preserve"> </w:t>
      </w:r>
      <w:proofErr w:type="spellStart"/>
      <w:r w:rsidR="002F6A0C" w:rsidRPr="00F83D65">
        <w:rPr>
          <w:rFonts w:ascii="Arial" w:hAnsi="Arial" w:cs="Arial"/>
          <w:b/>
          <w:u w:val="single"/>
        </w:rPr>
        <w:t>N°</w:t>
      </w:r>
      <w:proofErr w:type="spellEnd"/>
      <w:r w:rsidR="002F6A0C" w:rsidRPr="00F83D65">
        <w:rPr>
          <w:rFonts w:ascii="Arial" w:hAnsi="Arial" w:cs="Arial"/>
          <w:b/>
          <w:u w:val="single"/>
        </w:rPr>
        <w:t xml:space="preserve"> </w:t>
      </w:r>
      <w:r w:rsidR="002B555C">
        <w:rPr>
          <w:rFonts w:ascii="Arial" w:hAnsi="Arial" w:cs="Arial"/>
          <w:b/>
          <w:u w:val="single"/>
        </w:rPr>
        <w:t>__</w:t>
      </w:r>
    </w:p>
    <w:p w14:paraId="3723BB78" w14:textId="77777777" w:rsidR="002B555C" w:rsidRPr="00F83D65" w:rsidRDefault="002B555C" w:rsidP="002B555C">
      <w:pPr>
        <w:jc w:val="center"/>
        <w:rPr>
          <w:rFonts w:ascii="Arial" w:hAnsi="Arial" w:cs="Arial"/>
          <w:b/>
          <w:u w:val="single"/>
        </w:rPr>
      </w:pPr>
    </w:p>
    <w:p w14:paraId="1E35087D" w14:textId="5D98912E" w:rsidR="00C03FFD" w:rsidRPr="00F83D65" w:rsidRDefault="00C03FFD" w:rsidP="00F83D65">
      <w:pPr>
        <w:jc w:val="both"/>
        <w:rPr>
          <w:rFonts w:ascii="Arial" w:hAnsi="Arial" w:cs="Arial"/>
          <w:b/>
          <w:u w:val="single"/>
        </w:rPr>
      </w:pPr>
    </w:p>
    <w:p w14:paraId="782B209B" w14:textId="3F83C532" w:rsidR="00C03FFD" w:rsidRPr="00F83D65" w:rsidRDefault="00C03FFD" w:rsidP="00F83D65">
      <w:pPr>
        <w:jc w:val="both"/>
        <w:rPr>
          <w:rFonts w:ascii="Arial" w:hAnsi="Arial" w:cs="Arial"/>
          <w:bCs/>
        </w:rPr>
      </w:pP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Pr="00F83D65">
        <w:rPr>
          <w:rFonts w:ascii="Arial" w:hAnsi="Arial" w:cs="Arial"/>
          <w:bCs/>
        </w:rPr>
        <w:tab/>
      </w:r>
      <w:r w:rsidR="002B555C">
        <w:rPr>
          <w:rFonts w:ascii="Arial" w:hAnsi="Arial" w:cs="Arial"/>
          <w:bCs/>
        </w:rPr>
        <w:t>FECHA</w:t>
      </w:r>
    </w:p>
    <w:p w14:paraId="5E5ABDC2" w14:textId="2011C113" w:rsidR="00C002DC" w:rsidRPr="00F83D65" w:rsidRDefault="00C002DC" w:rsidP="00F83D65">
      <w:pPr>
        <w:jc w:val="both"/>
        <w:rPr>
          <w:rFonts w:ascii="Arial" w:hAnsi="Arial" w:cs="Arial"/>
          <w:bCs/>
        </w:rPr>
      </w:pPr>
      <w:r w:rsidRPr="00F83D65">
        <w:rPr>
          <w:rFonts w:ascii="Arial" w:hAnsi="Arial" w:cs="Arial"/>
          <w:bCs/>
        </w:rPr>
        <w:t>Por si o por agente oficioso de:</w:t>
      </w:r>
    </w:p>
    <w:p w14:paraId="6428C7CC" w14:textId="79F1D909" w:rsidR="00C002DC" w:rsidRPr="00F83D65" w:rsidRDefault="00E46150" w:rsidP="00F83D6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66B01D3E" wp14:editId="41A81B71">
            <wp:simplePos x="0" y="0"/>
            <wp:positionH relativeFrom="column">
              <wp:posOffset>-737235</wp:posOffset>
            </wp:positionH>
            <wp:positionV relativeFrom="paragraph">
              <wp:posOffset>528955</wp:posOffset>
            </wp:positionV>
            <wp:extent cx="476794" cy="4415246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828"/>
      </w:tblGrid>
      <w:tr w:rsidR="00C002DC" w:rsidRPr="00F83D65" w14:paraId="0EC1DB57" w14:textId="77777777" w:rsidTr="00DC716D">
        <w:tc>
          <w:tcPr>
            <w:tcW w:w="8828" w:type="dxa"/>
            <w:shd w:val="clear" w:color="auto" w:fill="D9D9D9" w:themeFill="background1" w:themeFillShade="D9"/>
          </w:tcPr>
          <w:p w14:paraId="535F6C12" w14:textId="102A5ABD" w:rsidR="00C002DC" w:rsidRPr="00F83D65" w:rsidRDefault="00C002DC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 xml:space="preserve">Cliente: </w:t>
            </w:r>
          </w:p>
        </w:tc>
      </w:tr>
      <w:tr w:rsidR="00C002DC" w:rsidRPr="00F83D65" w14:paraId="5DE0245F" w14:textId="77777777" w:rsidTr="00DC716D">
        <w:tc>
          <w:tcPr>
            <w:tcW w:w="8828" w:type="dxa"/>
            <w:shd w:val="clear" w:color="auto" w:fill="D9D9D9" w:themeFill="background1" w:themeFillShade="D9"/>
          </w:tcPr>
          <w:p w14:paraId="3E084231" w14:textId="43E7ADCC" w:rsidR="00C002DC" w:rsidRPr="00F83D65" w:rsidRDefault="00C002DC" w:rsidP="002E74C2">
            <w:pPr>
              <w:tabs>
                <w:tab w:val="center" w:pos="4306"/>
              </w:tabs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Rut:</w:t>
            </w:r>
            <w:r w:rsidR="002E74C2">
              <w:rPr>
                <w:rFonts w:ascii="Arial" w:hAnsi="Arial" w:cs="Arial"/>
              </w:rPr>
              <w:tab/>
            </w:r>
          </w:p>
        </w:tc>
      </w:tr>
      <w:tr w:rsidR="00C002DC" w:rsidRPr="00F83D65" w14:paraId="05BCC540" w14:textId="77777777" w:rsidTr="00DC716D">
        <w:tc>
          <w:tcPr>
            <w:tcW w:w="8828" w:type="dxa"/>
            <w:shd w:val="clear" w:color="auto" w:fill="D9D9D9" w:themeFill="background1" w:themeFillShade="D9"/>
          </w:tcPr>
          <w:p w14:paraId="7AE030CB" w14:textId="54C7A4D5" w:rsidR="00C002DC" w:rsidRPr="00F83D65" w:rsidRDefault="00C002DC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 xml:space="preserve">Dirección: </w:t>
            </w:r>
          </w:p>
        </w:tc>
      </w:tr>
      <w:tr w:rsidR="00C002DC" w:rsidRPr="00F83D65" w14:paraId="197550CC" w14:textId="77777777" w:rsidTr="00DC716D">
        <w:tc>
          <w:tcPr>
            <w:tcW w:w="8828" w:type="dxa"/>
            <w:shd w:val="clear" w:color="auto" w:fill="D9D9D9" w:themeFill="background1" w:themeFillShade="D9"/>
          </w:tcPr>
          <w:p w14:paraId="35E7D223" w14:textId="2A033A3C" w:rsidR="00C002DC" w:rsidRPr="00F83D65" w:rsidRDefault="00C002DC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 xml:space="preserve">Teléfono: </w:t>
            </w:r>
          </w:p>
        </w:tc>
      </w:tr>
      <w:tr w:rsidR="00C002DC" w:rsidRPr="00F83D65" w14:paraId="3383BC48" w14:textId="77777777" w:rsidTr="00DC716D">
        <w:tc>
          <w:tcPr>
            <w:tcW w:w="8828" w:type="dxa"/>
            <w:shd w:val="clear" w:color="auto" w:fill="D9D9D9" w:themeFill="background1" w:themeFillShade="D9"/>
          </w:tcPr>
          <w:p w14:paraId="44A971E8" w14:textId="58DDE271" w:rsidR="00C002DC" w:rsidRPr="00DF4E3B" w:rsidRDefault="00C002DC" w:rsidP="00DF4E3B">
            <w:pPr>
              <w:pStyle w:val="Ttulo2"/>
              <w:rPr>
                <w:rFonts w:ascii="Arial" w:hAnsi="Arial" w:cs="Arial"/>
                <w:sz w:val="24"/>
                <w:szCs w:val="24"/>
              </w:rPr>
            </w:pPr>
            <w:r w:rsidRPr="00DF4E3B">
              <w:rPr>
                <w:rFonts w:ascii="Arial" w:hAnsi="Arial" w:cs="Arial"/>
                <w:color w:val="auto"/>
                <w:sz w:val="24"/>
                <w:szCs w:val="24"/>
              </w:rPr>
              <w:t xml:space="preserve">E-mail: </w:t>
            </w:r>
          </w:p>
        </w:tc>
      </w:tr>
    </w:tbl>
    <w:p w14:paraId="274089A4" w14:textId="68C2EB8A" w:rsidR="00AA148E" w:rsidRPr="00F83D65" w:rsidRDefault="00AA148E" w:rsidP="00F83D65">
      <w:pPr>
        <w:jc w:val="both"/>
        <w:rPr>
          <w:rFonts w:ascii="Arial" w:hAnsi="Arial" w:cs="Arial"/>
        </w:rPr>
      </w:pPr>
    </w:p>
    <w:p w14:paraId="18D2F583" w14:textId="1118A463" w:rsidR="00C002DC" w:rsidRPr="00F83D65" w:rsidRDefault="00C002DC" w:rsidP="00F83D65">
      <w:pPr>
        <w:jc w:val="both"/>
        <w:rPr>
          <w:rFonts w:ascii="Arial" w:hAnsi="Arial" w:cs="Arial"/>
        </w:rPr>
      </w:pPr>
      <w:r w:rsidRPr="00F83D65">
        <w:rPr>
          <w:rFonts w:ascii="Arial" w:hAnsi="Arial" w:cs="Arial"/>
        </w:rPr>
        <w:t>Vengo en solicitar se emita orden de visita por las siguientes propiedades:</w:t>
      </w:r>
    </w:p>
    <w:p w14:paraId="3177FE48" w14:textId="77777777" w:rsidR="00021C45" w:rsidRPr="00F83D65" w:rsidRDefault="00021C45" w:rsidP="00F83D65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828"/>
      </w:tblGrid>
      <w:tr w:rsidR="005256B4" w:rsidRPr="00F83D65" w14:paraId="61145735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6362D1B7" w14:textId="48B168C7" w:rsidR="005256B4" w:rsidRPr="00F83D65" w:rsidRDefault="004D3240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Casa</w:t>
            </w:r>
            <w:r w:rsidR="002B555C">
              <w:rPr>
                <w:rFonts w:ascii="Arial" w:hAnsi="Arial" w:cs="Arial"/>
              </w:rPr>
              <w:t xml:space="preserve"> o Departamento</w:t>
            </w:r>
            <w:r w:rsidR="005256B4" w:rsidRPr="00F83D65">
              <w:rPr>
                <w:rFonts w:ascii="Arial" w:hAnsi="Arial" w:cs="Arial"/>
              </w:rPr>
              <w:t>:</w:t>
            </w:r>
            <w:r w:rsidR="005256B4" w:rsidRPr="00F83D65">
              <w:rPr>
                <w:rFonts w:ascii="Arial" w:hAnsi="Arial" w:cs="Arial"/>
              </w:rPr>
              <w:tab/>
            </w:r>
            <w:r w:rsidR="00B14983" w:rsidRPr="00F83D65">
              <w:rPr>
                <w:rFonts w:ascii="Arial" w:hAnsi="Arial" w:cs="Arial"/>
              </w:rPr>
              <w:t xml:space="preserve"> </w:t>
            </w:r>
            <w:r w:rsidR="002E74C2">
              <w:rPr>
                <w:rFonts w:ascii="Arial" w:hAnsi="Arial" w:cs="Arial"/>
              </w:rPr>
              <w:t>Arriendo</w:t>
            </w:r>
          </w:p>
        </w:tc>
      </w:tr>
      <w:tr w:rsidR="005256B4" w:rsidRPr="00F83D65" w14:paraId="328283E3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64628483" w14:textId="590D65F8" w:rsidR="005256B4" w:rsidRPr="00F83D65" w:rsidRDefault="005256B4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Dirección:</w:t>
            </w:r>
            <w:r w:rsidR="002671EF" w:rsidRPr="00F83D65">
              <w:rPr>
                <w:rFonts w:ascii="Arial" w:hAnsi="Arial" w:cs="Arial"/>
              </w:rPr>
              <w:t xml:space="preserve"> </w:t>
            </w:r>
          </w:p>
        </w:tc>
      </w:tr>
      <w:tr w:rsidR="005256B4" w:rsidRPr="00F83D65" w14:paraId="2CAB2C65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540A5D53" w14:textId="720DC677" w:rsidR="005256B4" w:rsidRPr="00F83D65" w:rsidRDefault="004D3240" w:rsidP="002E74C2">
            <w:pPr>
              <w:tabs>
                <w:tab w:val="left" w:pos="1380"/>
              </w:tabs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Baños:</w:t>
            </w:r>
            <w:r w:rsidR="002E74C2">
              <w:rPr>
                <w:rFonts w:ascii="Arial" w:hAnsi="Arial" w:cs="Arial"/>
              </w:rPr>
              <w:tab/>
              <w:t xml:space="preserve"> </w:t>
            </w:r>
          </w:p>
        </w:tc>
      </w:tr>
      <w:tr w:rsidR="005256B4" w:rsidRPr="00F83D65" w14:paraId="5DEC353D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3DD2E01B" w14:textId="1583A83D" w:rsidR="005256B4" w:rsidRPr="00F83D65" w:rsidRDefault="004D3240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Dormitorios</w:t>
            </w:r>
            <w:r w:rsidR="005256B4" w:rsidRPr="00F83D65">
              <w:rPr>
                <w:rFonts w:ascii="Arial" w:hAnsi="Arial" w:cs="Arial"/>
              </w:rPr>
              <w:t>:</w:t>
            </w:r>
            <w:r w:rsidR="00113CA4" w:rsidRPr="00F83D65">
              <w:rPr>
                <w:rFonts w:ascii="Arial" w:hAnsi="Arial" w:cs="Arial"/>
              </w:rPr>
              <w:t xml:space="preserve"> </w:t>
            </w:r>
          </w:p>
        </w:tc>
      </w:tr>
      <w:tr w:rsidR="005256B4" w:rsidRPr="00F83D65" w14:paraId="62603427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49C33F4C" w14:textId="76D9D9F0" w:rsidR="005256B4" w:rsidRPr="00F83D65" w:rsidRDefault="004D3240" w:rsidP="002E74C2">
            <w:pPr>
              <w:tabs>
                <w:tab w:val="left" w:pos="708"/>
                <w:tab w:val="left" w:pos="1416"/>
                <w:tab w:val="left" w:pos="1920"/>
              </w:tabs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>GGCC:</w:t>
            </w:r>
            <w:r w:rsidR="00991F0D">
              <w:rPr>
                <w:rFonts w:ascii="Arial" w:hAnsi="Arial" w:cs="Arial"/>
              </w:rPr>
              <w:t xml:space="preserve"> </w:t>
            </w:r>
            <w:r w:rsidR="002E74C2">
              <w:rPr>
                <w:rFonts w:ascii="Arial" w:hAnsi="Arial" w:cs="Arial"/>
              </w:rPr>
              <w:t>$</w:t>
            </w:r>
          </w:p>
        </w:tc>
      </w:tr>
      <w:tr w:rsidR="005256B4" w:rsidRPr="00F83D65" w14:paraId="4A66B769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1FBDAB70" w14:textId="1E8ACBB8" w:rsidR="005256B4" w:rsidRPr="00F83D65" w:rsidRDefault="004D3240" w:rsidP="00F83D65">
            <w:pPr>
              <w:jc w:val="both"/>
              <w:rPr>
                <w:rFonts w:ascii="Arial" w:hAnsi="Arial" w:cs="Arial"/>
              </w:rPr>
            </w:pPr>
            <w:r w:rsidRPr="00F83D65">
              <w:rPr>
                <w:rFonts w:ascii="Arial" w:hAnsi="Arial" w:cs="Arial"/>
              </w:rPr>
              <w:t xml:space="preserve">Día/ </w:t>
            </w:r>
            <w:r w:rsidR="005256B4" w:rsidRPr="00F83D65">
              <w:rPr>
                <w:rFonts w:ascii="Arial" w:hAnsi="Arial" w:cs="Arial"/>
              </w:rPr>
              <w:t>Horario de visita:</w:t>
            </w:r>
            <w:r w:rsidR="00363B75" w:rsidRPr="00F83D65">
              <w:rPr>
                <w:rFonts w:ascii="Arial" w:hAnsi="Arial" w:cs="Arial"/>
              </w:rPr>
              <w:t xml:space="preserve"> </w:t>
            </w:r>
          </w:p>
        </w:tc>
      </w:tr>
      <w:tr w:rsidR="00122223" w:rsidRPr="00F83D65" w14:paraId="71619911" w14:textId="77777777" w:rsidTr="00DC716D">
        <w:tc>
          <w:tcPr>
            <w:tcW w:w="8978" w:type="dxa"/>
            <w:shd w:val="clear" w:color="auto" w:fill="D9D9D9" w:themeFill="background1" w:themeFillShade="D9"/>
          </w:tcPr>
          <w:p w14:paraId="548AF18D" w14:textId="52D40672" w:rsidR="00122223" w:rsidRPr="00F83D65" w:rsidRDefault="00122223" w:rsidP="002E74C2">
            <w:pPr>
              <w:tabs>
                <w:tab w:val="center" w:pos="430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Superficie</w:t>
            </w:r>
            <w:r w:rsidR="003741DA">
              <w:rPr>
                <w:rFonts w:ascii="Arial" w:hAnsi="Arial" w:cs="Arial"/>
              </w:rPr>
              <w:t xml:space="preserve"> Total</w:t>
            </w:r>
            <w:r>
              <w:rPr>
                <w:rFonts w:ascii="Arial" w:hAnsi="Arial" w:cs="Arial"/>
              </w:rPr>
              <w:t>:</w:t>
            </w:r>
            <w:r w:rsidR="002E74C2">
              <w:rPr>
                <w:rFonts w:ascii="Arial" w:hAnsi="Arial" w:cs="Arial"/>
              </w:rPr>
              <w:tab/>
            </w:r>
          </w:p>
        </w:tc>
      </w:tr>
    </w:tbl>
    <w:p w14:paraId="61971B2C" w14:textId="77777777" w:rsidR="00884FFA" w:rsidRPr="00F83D65" w:rsidRDefault="00884FFA" w:rsidP="00F83D65">
      <w:pPr>
        <w:jc w:val="both"/>
        <w:rPr>
          <w:rFonts w:ascii="Arial" w:hAnsi="Arial" w:cs="Arial"/>
        </w:rPr>
      </w:pPr>
    </w:p>
    <w:p w14:paraId="7CFA53A1" w14:textId="4A8151AA" w:rsidR="00884FFA" w:rsidRPr="00F83D65" w:rsidRDefault="00884FFA" w:rsidP="00F83D65">
      <w:pPr>
        <w:spacing w:line="276" w:lineRule="auto"/>
        <w:jc w:val="both"/>
        <w:rPr>
          <w:rFonts w:ascii="Arial" w:hAnsi="Arial" w:cs="Arial"/>
        </w:rPr>
      </w:pPr>
      <w:r w:rsidRPr="00F83D65">
        <w:rPr>
          <w:rFonts w:ascii="Arial" w:hAnsi="Arial" w:cs="Arial"/>
        </w:rPr>
        <w:t xml:space="preserve">El cliente </w:t>
      </w:r>
      <w:r w:rsidR="00BF12B5" w:rsidRPr="00F83D65">
        <w:rPr>
          <w:rFonts w:ascii="Arial" w:hAnsi="Arial" w:cs="Arial"/>
        </w:rPr>
        <w:t xml:space="preserve">que </w:t>
      </w:r>
      <w:r w:rsidRPr="00F83D65">
        <w:rPr>
          <w:rFonts w:ascii="Arial" w:hAnsi="Arial" w:cs="Arial"/>
        </w:rPr>
        <w:t>suscribe declara</w:t>
      </w:r>
      <w:r w:rsidR="009F0498" w:rsidRPr="00F83D65">
        <w:rPr>
          <w:rFonts w:ascii="Arial" w:hAnsi="Arial" w:cs="Arial"/>
        </w:rPr>
        <w:t>, bajo juramento, contar con las facultades para solicitar esta orden</w:t>
      </w:r>
      <w:r w:rsidRPr="00F83D65">
        <w:rPr>
          <w:rFonts w:ascii="Arial" w:hAnsi="Arial" w:cs="Arial"/>
        </w:rPr>
        <w:t xml:space="preserve"> a </w:t>
      </w:r>
      <w:r w:rsidR="002B555C">
        <w:rPr>
          <w:rFonts w:ascii="Arial" w:hAnsi="Arial" w:cs="Arial"/>
          <w:b/>
        </w:rPr>
        <w:t>_________________</w:t>
      </w:r>
      <w:r w:rsidRPr="00F83D65">
        <w:rPr>
          <w:rFonts w:ascii="Arial" w:hAnsi="Arial" w:cs="Arial"/>
        </w:rPr>
        <w:t>,</w:t>
      </w:r>
      <w:r w:rsidR="009F0498" w:rsidRPr="00F83D65">
        <w:rPr>
          <w:rFonts w:ascii="Arial" w:hAnsi="Arial" w:cs="Arial"/>
        </w:rPr>
        <w:t xml:space="preserve"> y comprometerse o comprometer a su mandante, si lo hubiere,</w:t>
      </w:r>
      <w:r w:rsidRPr="00F83D65">
        <w:rPr>
          <w:rFonts w:ascii="Arial" w:hAnsi="Arial" w:cs="Arial"/>
        </w:rPr>
        <w:t xml:space="preserve"> la presente orden de visita para la(s) propiedad(es) detalladas más arriba a efectuar las gestiones, negociación y transacción por intermedio de</w:t>
      </w:r>
      <w:r w:rsidR="009F0498" w:rsidRPr="00F83D65">
        <w:rPr>
          <w:rFonts w:ascii="Arial" w:hAnsi="Arial" w:cs="Arial"/>
        </w:rPr>
        <w:t xml:space="preserve"> AGENTE</w:t>
      </w:r>
      <w:r w:rsidRPr="00F83D65">
        <w:rPr>
          <w:rFonts w:ascii="Arial" w:hAnsi="Arial" w:cs="Arial"/>
        </w:rPr>
        <w:t xml:space="preserve"> </w:t>
      </w:r>
      <w:r w:rsidR="002B555C">
        <w:rPr>
          <w:rFonts w:ascii="Arial" w:hAnsi="Arial" w:cs="Arial"/>
          <w:b/>
        </w:rPr>
        <w:t>_______________</w:t>
      </w:r>
      <w:r w:rsidR="00C03FFD" w:rsidRPr="00F83D65">
        <w:rPr>
          <w:rFonts w:ascii="Arial" w:hAnsi="Arial" w:cs="Arial"/>
          <w:b/>
        </w:rPr>
        <w:t>,</w:t>
      </w:r>
      <w:r w:rsidRPr="00F83D65">
        <w:rPr>
          <w:rFonts w:ascii="Arial" w:hAnsi="Arial" w:cs="Arial"/>
        </w:rPr>
        <w:t xml:space="preserve"> pagando la</w:t>
      </w:r>
      <w:r w:rsidR="002B555C">
        <w:rPr>
          <w:rFonts w:ascii="Arial" w:hAnsi="Arial" w:cs="Arial"/>
        </w:rPr>
        <w:t xml:space="preserve"> siguiente</w:t>
      </w:r>
      <w:r w:rsidRPr="00F83D65">
        <w:rPr>
          <w:rFonts w:ascii="Arial" w:hAnsi="Arial" w:cs="Arial"/>
        </w:rPr>
        <w:t xml:space="preserve"> comisi</w:t>
      </w:r>
      <w:r w:rsidR="002B555C">
        <w:rPr>
          <w:rFonts w:ascii="Arial" w:hAnsi="Arial" w:cs="Arial"/>
        </w:rPr>
        <w:t>ó</w:t>
      </w:r>
      <w:r w:rsidRPr="00F83D65">
        <w:rPr>
          <w:rFonts w:ascii="Arial" w:hAnsi="Arial" w:cs="Arial"/>
        </w:rPr>
        <w:t>n:</w:t>
      </w:r>
    </w:p>
    <w:p w14:paraId="11D155C2" w14:textId="77777777" w:rsidR="00C03FFD" w:rsidRPr="00F83D65" w:rsidRDefault="00C03FFD" w:rsidP="00F83D65">
      <w:pPr>
        <w:spacing w:line="276" w:lineRule="auto"/>
        <w:jc w:val="both"/>
        <w:rPr>
          <w:rFonts w:ascii="Arial" w:hAnsi="Arial" w:cs="Arial"/>
        </w:rPr>
      </w:pPr>
    </w:p>
    <w:p w14:paraId="6DCEB327" w14:textId="730EBE8B" w:rsidR="009F0498" w:rsidRPr="00F83D65" w:rsidRDefault="009F0498" w:rsidP="002B555C">
      <w:pPr>
        <w:pStyle w:val="Textosinforma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F83D65">
        <w:rPr>
          <w:rFonts w:ascii="Arial" w:hAnsi="Arial" w:cs="Arial"/>
          <w:sz w:val="24"/>
          <w:szCs w:val="24"/>
        </w:rPr>
        <w:t>Arriendos: 50 % + I.V.A. o (impuesto 10,75% boleta de honorarios) del canon mensual convenido o 2 % + I.V.A. o (impuesto 10,75% boleta de honorarios) del monto del contrato si éste es por un plazo superior a 24 meses, debiendo calcularse las comisiones siempre sobre los valores reales de las transacciones.</w:t>
      </w:r>
    </w:p>
    <w:p w14:paraId="347190C0" w14:textId="77777777" w:rsidR="009F0498" w:rsidRPr="00F83D65" w:rsidRDefault="009F0498" w:rsidP="00F83D65">
      <w:pPr>
        <w:pStyle w:val="Textosinformato"/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</w:p>
    <w:p w14:paraId="3A870AFD" w14:textId="03D1B37E" w:rsidR="00884FFA" w:rsidRPr="00F83D65" w:rsidRDefault="00884FFA" w:rsidP="00F83D65">
      <w:pPr>
        <w:spacing w:line="276" w:lineRule="auto"/>
        <w:jc w:val="both"/>
        <w:rPr>
          <w:rFonts w:ascii="Arial" w:hAnsi="Arial" w:cs="Arial"/>
        </w:rPr>
      </w:pPr>
      <w:r w:rsidRPr="00F83D65">
        <w:rPr>
          <w:rFonts w:ascii="Arial" w:hAnsi="Arial" w:cs="Arial"/>
        </w:rPr>
        <w:t xml:space="preserve">A título de multa o como avaluación anticipada y convencional de los perjuicios, el cliente </w:t>
      </w:r>
      <w:r w:rsidR="009F0498" w:rsidRPr="00F83D65">
        <w:rPr>
          <w:rFonts w:ascii="Arial" w:hAnsi="Arial" w:cs="Arial"/>
        </w:rPr>
        <w:t>pagará a</w:t>
      </w:r>
      <w:r w:rsidRPr="00F83D65">
        <w:rPr>
          <w:rFonts w:ascii="Arial" w:hAnsi="Arial" w:cs="Arial"/>
        </w:rPr>
        <w:t xml:space="preserve"> </w:t>
      </w:r>
      <w:r w:rsidR="002B555C">
        <w:rPr>
          <w:rFonts w:ascii="Arial" w:hAnsi="Arial" w:cs="Arial"/>
          <w:b/>
        </w:rPr>
        <w:t>_______________</w:t>
      </w:r>
      <w:r w:rsidR="002E74C2" w:rsidRPr="00F83D65">
        <w:rPr>
          <w:rFonts w:ascii="Arial" w:hAnsi="Arial" w:cs="Arial"/>
          <w:b/>
        </w:rPr>
        <w:t>,</w:t>
      </w:r>
      <w:r w:rsidR="002E74C2">
        <w:rPr>
          <w:rFonts w:ascii="Arial" w:hAnsi="Arial" w:cs="Arial"/>
          <w:b/>
        </w:rPr>
        <w:t xml:space="preserve"> </w:t>
      </w:r>
      <w:r w:rsidR="009F0498" w:rsidRPr="00F83D65">
        <w:rPr>
          <w:rFonts w:ascii="Arial" w:hAnsi="Arial" w:cs="Arial"/>
        </w:rPr>
        <w:t>una</w:t>
      </w:r>
      <w:r w:rsidRPr="00F83D65">
        <w:rPr>
          <w:rFonts w:ascii="Arial" w:hAnsi="Arial" w:cs="Arial"/>
        </w:rPr>
        <w:t xml:space="preserve"> suma equivalente al doble de la comisión, en caso de entenderse directamente con los dueños de la propiedad o facilitar a terceros la información de esta orden de visita, o en caso de que </w:t>
      </w:r>
      <w:r w:rsidR="009F0498" w:rsidRPr="00F83D65">
        <w:rPr>
          <w:rFonts w:ascii="Arial" w:hAnsi="Arial" w:cs="Arial"/>
        </w:rPr>
        <w:t>adquiera esta</w:t>
      </w:r>
      <w:r w:rsidRPr="00F83D65">
        <w:rPr>
          <w:rFonts w:ascii="Arial" w:hAnsi="Arial" w:cs="Arial"/>
        </w:rPr>
        <w:t xml:space="preserve"> propiedad la persona para que trabaja y/o por interpósita persona y/o sociedad(es) relacionada(s).</w:t>
      </w:r>
    </w:p>
    <w:p w14:paraId="4D0893FE" w14:textId="30087D07" w:rsidR="009F0498" w:rsidRPr="00F83D65" w:rsidRDefault="00E46150" w:rsidP="00F83D6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6210CBC3" wp14:editId="50B1486A">
            <wp:simplePos x="0" y="0"/>
            <wp:positionH relativeFrom="margin">
              <wp:align>left</wp:align>
            </wp:positionH>
            <wp:positionV relativeFrom="paragraph">
              <wp:posOffset>573405</wp:posOffset>
            </wp:positionV>
            <wp:extent cx="2508069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D6A64" w14:textId="78DA5C66" w:rsidR="005256B4" w:rsidRPr="00F83D65" w:rsidRDefault="00E46150" w:rsidP="00F83D6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717D3C23" wp14:editId="346519F5">
            <wp:simplePos x="0" y="0"/>
            <wp:positionH relativeFrom="page">
              <wp:posOffset>-9525</wp:posOffset>
            </wp:positionH>
            <wp:positionV relativeFrom="paragraph">
              <wp:posOffset>-890270</wp:posOffset>
            </wp:positionV>
            <wp:extent cx="7772400" cy="7874414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FFA" w:rsidRPr="00F83D65">
        <w:rPr>
          <w:rFonts w:ascii="Arial" w:hAnsi="Arial" w:cs="Arial"/>
        </w:rPr>
        <w:t>Se deja expr</w:t>
      </w:r>
      <w:r w:rsidR="00883FE4" w:rsidRPr="00F83D65">
        <w:rPr>
          <w:rFonts w:ascii="Arial" w:hAnsi="Arial" w:cs="Arial"/>
        </w:rPr>
        <w:t xml:space="preserve">esa constancia </w:t>
      </w:r>
      <w:r w:rsidR="002B555C">
        <w:rPr>
          <w:rFonts w:ascii="Arial" w:hAnsi="Arial" w:cs="Arial"/>
        </w:rPr>
        <w:t xml:space="preserve">que las </w:t>
      </w:r>
      <w:r w:rsidR="00884FFA" w:rsidRPr="00F83D65">
        <w:rPr>
          <w:rFonts w:ascii="Arial" w:hAnsi="Arial" w:cs="Arial"/>
        </w:rPr>
        <w:t>superficies y demás datos indicados de la propiedad</w:t>
      </w:r>
      <w:r w:rsidR="00883FE4" w:rsidRPr="00F83D65">
        <w:rPr>
          <w:rFonts w:ascii="Arial" w:hAnsi="Arial" w:cs="Arial"/>
        </w:rPr>
        <w:t xml:space="preserve"> y señalados </w:t>
      </w:r>
      <w:r w:rsidR="00884FFA" w:rsidRPr="00F83D65">
        <w:rPr>
          <w:rFonts w:ascii="Arial" w:hAnsi="Arial" w:cs="Arial"/>
        </w:rPr>
        <w:t xml:space="preserve">en esta orden de visita, son </w:t>
      </w:r>
      <w:r w:rsidR="002B555C">
        <w:rPr>
          <w:rFonts w:ascii="Arial" w:hAnsi="Arial" w:cs="Arial"/>
        </w:rPr>
        <w:t>aproximaciones</w:t>
      </w:r>
      <w:r w:rsidR="00884FFA" w:rsidRPr="00F83D65">
        <w:rPr>
          <w:rFonts w:ascii="Arial" w:hAnsi="Arial" w:cs="Arial"/>
        </w:rPr>
        <w:t xml:space="preserve"> y que los datos entregados son de responsabilidad del propietario </w:t>
      </w:r>
      <w:r w:rsidR="009F0498" w:rsidRPr="00F83D65">
        <w:rPr>
          <w:rFonts w:ascii="Arial" w:hAnsi="Arial" w:cs="Arial"/>
        </w:rPr>
        <w:t>y no</w:t>
      </w:r>
      <w:r w:rsidR="00884FFA" w:rsidRPr="00F83D65">
        <w:rPr>
          <w:rFonts w:ascii="Arial" w:hAnsi="Arial" w:cs="Arial"/>
        </w:rPr>
        <w:t xml:space="preserve"> de</w:t>
      </w:r>
      <w:r w:rsidR="00883FE4" w:rsidRPr="00F83D65">
        <w:rPr>
          <w:rFonts w:ascii="Arial" w:hAnsi="Arial" w:cs="Arial"/>
          <w:b/>
        </w:rPr>
        <w:t xml:space="preserve"> </w:t>
      </w:r>
      <w:r w:rsidR="002B555C">
        <w:rPr>
          <w:rFonts w:ascii="Arial" w:hAnsi="Arial" w:cs="Arial"/>
          <w:b/>
        </w:rPr>
        <w:t>________________.</w:t>
      </w:r>
    </w:p>
    <w:p w14:paraId="22A78068" w14:textId="77777777" w:rsidR="005256B4" w:rsidRPr="00F83D65" w:rsidRDefault="005256B4" w:rsidP="00F83D65">
      <w:pPr>
        <w:jc w:val="both"/>
        <w:rPr>
          <w:rFonts w:ascii="Arial" w:hAnsi="Arial" w:cs="Arial"/>
        </w:rPr>
      </w:pPr>
    </w:p>
    <w:p w14:paraId="0EF5D5D9" w14:textId="77777777" w:rsidR="005256B4" w:rsidRPr="00F83D65" w:rsidRDefault="005256B4" w:rsidP="00F83D65">
      <w:pPr>
        <w:jc w:val="both"/>
        <w:rPr>
          <w:rFonts w:ascii="Arial" w:hAnsi="Arial" w:cs="Arial"/>
        </w:rPr>
      </w:pPr>
    </w:p>
    <w:p w14:paraId="0819A4ED" w14:textId="77777777" w:rsidR="00884FFA" w:rsidRPr="00F83D65" w:rsidRDefault="00884FFA" w:rsidP="00F83D65">
      <w:pPr>
        <w:spacing w:line="276" w:lineRule="auto"/>
        <w:jc w:val="both"/>
        <w:rPr>
          <w:rFonts w:ascii="Arial" w:hAnsi="Arial" w:cs="Arial"/>
        </w:rPr>
      </w:pPr>
      <w:r w:rsidRPr="00F83D65">
        <w:rPr>
          <w:rFonts w:ascii="Arial" w:hAnsi="Arial" w:cs="Arial"/>
        </w:rPr>
        <w:t>Cualquier duda que surja en el cobro de la comisión será resu</w:t>
      </w:r>
      <w:r w:rsidR="00883FE4" w:rsidRPr="00F83D65">
        <w:rPr>
          <w:rFonts w:ascii="Arial" w:hAnsi="Arial" w:cs="Arial"/>
        </w:rPr>
        <w:t>e</w:t>
      </w:r>
      <w:r w:rsidRPr="00F83D65">
        <w:rPr>
          <w:rFonts w:ascii="Arial" w:hAnsi="Arial" w:cs="Arial"/>
        </w:rPr>
        <w:t xml:space="preserve">lta por </w:t>
      </w:r>
      <w:r w:rsidR="00883FE4" w:rsidRPr="00F83D65">
        <w:rPr>
          <w:rFonts w:ascii="Arial" w:hAnsi="Arial" w:cs="Arial"/>
        </w:rPr>
        <w:t>la justicia ordinaria, prorrogando, desde ya la competencia para ante los Tribunales de Justicia de la ciudad de Santiago</w:t>
      </w:r>
      <w:r w:rsidRPr="00F83D65">
        <w:rPr>
          <w:rFonts w:ascii="Arial" w:hAnsi="Arial" w:cs="Arial"/>
        </w:rPr>
        <w:t>.</w:t>
      </w:r>
    </w:p>
    <w:p w14:paraId="5AD8C953" w14:textId="77777777" w:rsidR="00884FFA" w:rsidRPr="00F83D65" w:rsidRDefault="00884FFA" w:rsidP="00F83D65">
      <w:pPr>
        <w:jc w:val="both"/>
        <w:rPr>
          <w:rFonts w:ascii="Arial" w:hAnsi="Arial" w:cs="Arial"/>
        </w:rPr>
      </w:pPr>
    </w:p>
    <w:p w14:paraId="49B05BF4" w14:textId="77777777" w:rsidR="00884FFA" w:rsidRPr="00F83D65" w:rsidRDefault="00884FFA" w:rsidP="00F83D65">
      <w:pPr>
        <w:jc w:val="both"/>
        <w:rPr>
          <w:rFonts w:ascii="Arial" w:hAnsi="Arial" w:cs="Arial"/>
        </w:rPr>
      </w:pPr>
    </w:p>
    <w:p w14:paraId="0DC48193" w14:textId="77777777" w:rsidR="00884FFA" w:rsidRPr="00F83D65" w:rsidRDefault="00884FFA" w:rsidP="00F83D65">
      <w:pPr>
        <w:jc w:val="both"/>
        <w:rPr>
          <w:rFonts w:ascii="Arial" w:hAnsi="Arial" w:cs="Arial"/>
        </w:rPr>
      </w:pPr>
    </w:p>
    <w:p w14:paraId="46ABA763" w14:textId="77777777" w:rsidR="00884FFA" w:rsidRPr="00F83D65" w:rsidRDefault="00884FFA" w:rsidP="00F83D65">
      <w:pPr>
        <w:jc w:val="both"/>
        <w:rPr>
          <w:rFonts w:ascii="Arial" w:hAnsi="Arial" w:cs="Arial"/>
        </w:rPr>
      </w:pPr>
    </w:p>
    <w:p w14:paraId="424169A4" w14:textId="658E0084" w:rsidR="00884FFA" w:rsidRPr="00F83D65" w:rsidRDefault="00884FFA" w:rsidP="00F83D65">
      <w:pPr>
        <w:jc w:val="both"/>
        <w:rPr>
          <w:rFonts w:ascii="Arial" w:hAnsi="Arial" w:cs="Arial"/>
        </w:rPr>
      </w:pPr>
    </w:p>
    <w:p w14:paraId="627E88E6" w14:textId="58806908" w:rsidR="00884FFA" w:rsidRPr="00F83D65" w:rsidRDefault="00884FFA" w:rsidP="00F83D65">
      <w:pPr>
        <w:jc w:val="both"/>
        <w:rPr>
          <w:rFonts w:ascii="Arial" w:hAnsi="Arial" w:cs="Arial"/>
        </w:rPr>
      </w:pPr>
    </w:p>
    <w:p w14:paraId="450EE4F2" w14:textId="3AD4DB59" w:rsidR="00AD5C0F" w:rsidRPr="00F83D65" w:rsidRDefault="00AD5C0F" w:rsidP="00F83D65">
      <w:pPr>
        <w:jc w:val="both"/>
        <w:rPr>
          <w:rFonts w:ascii="Arial" w:hAnsi="Arial" w:cs="Arial"/>
        </w:rPr>
      </w:pPr>
    </w:p>
    <w:p w14:paraId="6771F114" w14:textId="314B1921" w:rsidR="00113CA4" w:rsidRPr="00F83D65" w:rsidRDefault="00113CA4" w:rsidP="00F83D65">
      <w:pPr>
        <w:jc w:val="both"/>
        <w:rPr>
          <w:rFonts w:ascii="Arial" w:hAnsi="Arial" w:cs="Arial"/>
        </w:rPr>
      </w:pPr>
    </w:p>
    <w:p w14:paraId="193A6BF4" w14:textId="5E485503" w:rsidR="00113CA4" w:rsidRDefault="00113CA4" w:rsidP="00F83D65">
      <w:pPr>
        <w:jc w:val="both"/>
        <w:rPr>
          <w:rFonts w:ascii="Arial" w:hAnsi="Arial" w:cs="Arial"/>
        </w:rPr>
      </w:pPr>
    </w:p>
    <w:p w14:paraId="642EE977" w14:textId="6732194C" w:rsidR="00E33272" w:rsidRDefault="003F31D4" w:rsidP="00F8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</w:p>
    <w:p w14:paraId="4CB03B4E" w14:textId="5DA23C2F" w:rsidR="003F31D4" w:rsidRDefault="003F31D4" w:rsidP="00F8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E74C2">
        <w:rPr>
          <w:rFonts w:ascii="Arial" w:hAnsi="Arial" w:cs="Arial"/>
        </w:rPr>
        <w:t>FIRMA CLIENTE</w:t>
      </w:r>
    </w:p>
    <w:p w14:paraId="0CAC3CAA" w14:textId="56B259ED" w:rsidR="002E74C2" w:rsidRDefault="002E74C2" w:rsidP="00F8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NOMBRE</w:t>
      </w:r>
    </w:p>
    <w:p w14:paraId="20BBD1BF" w14:textId="52C63E6B" w:rsidR="003F31D4" w:rsidRDefault="003F31D4" w:rsidP="00F8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RUT:</w:t>
      </w:r>
    </w:p>
    <w:p w14:paraId="2A1C4DC2" w14:textId="3C764F96" w:rsidR="00E33272" w:rsidRDefault="00E33272" w:rsidP="00F83D65">
      <w:pPr>
        <w:jc w:val="both"/>
        <w:rPr>
          <w:rFonts w:ascii="Arial" w:hAnsi="Arial" w:cs="Arial"/>
        </w:rPr>
      </w:pPr>
    </w:p>
    <w:p w14:paraId="17314B59" w14:textId="6EB62B7C" w:rsidR="00E33272" w:rsidRDefault="00E33272" w:rsidP="00F83D65">
      <w:pPr>
        <w:jc w:val="both"/>
        <w:rPr>
          <w:rFonts w:ascii="Arial" w:hAnsi="Arial" w:cs="Arial"/>
        </w:rPr>
      </w:pPr>
    </w:p>
    <w:p w14:paraId="5F9CC3C9" w14:textId="21C248DC" w:rsidR="00E33272" w:rsidRDefault="00E33272" w:rsidP="00F83D65">
      <w:pPr>
        <w:jc w:val="both"/>
        <w:rPr>
          <w:rFonts w:ascii="Arial" w:hAnsi="Arial" w:cs="Arial"/>
        </w:rPr>
      </w:pPr>
    </w:p>
    <w:p w14:paraId="260D77F1" w14:textId="0177CC8C" w:rsidR="00E33272" w:rsidRDefault="00E33272" w:rsidP="00F83D65">
      <w:pPr>
        <w:jc w:val="both"/>
        <w:rPr>
          <w:rFonts w:ascii="Arial" w:hAnsi="Arial" w:cs="Arial"/>
        </w:rPr>
      </w:pPr>
    </w:p>
    <w:p w14:paraId="55EF7232" w14:textId="148D3D80" w:rsidR="00E33272" w:rsidRDefault="00E33272" w:rsidP="00F83D65">
      <w:pPr>
        <w:jc w:val="both"/>
        <w:rPr>
          <w:rFonts w:ascii="Arial" w:hAnsi="Arial" w:cs="Arial"/>
        </w:rPr>
      </w:pPr>
    </w:p>
    <w:p w14:paraId="468E5C4F" w14:textId="0082ABE1" w:rsidR="00E33272" w:rsidRPr="00F83D65" w:rsidRDefault="00E46150" w:rsidP="00F83D6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1928B58B" wp14:editId="65210419">
            <wp:simplePos x="0" y="0"/>
            <wp:positionH relativeFrom="margin">
              <wp:align>left</wp:align>
            </wp:positionH>
            <wp:positionV relativeFrom="paragraph">
              <wp:posOffset>3415665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3272" w:rsidRPr="00F83D65" w:rsidSect="001E03AE">
      <w:footerReference w:type="even" r:id="rId10"/>
      <w:footerReference w:type="default" r:id="rId11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76CB1" w14:textId="77777777" w:rsidR="005B29A4" w:rsidRDefault="005B29A4">
      <w:r>
        <w:separator/>
      </w:r>
    </w:p>
  </w:endnote>
  <w:endnote w:type="continuationSeparator" w:id="0">
    <w:p w14:paraId="4ADCBE9C" w14:textId="77777777" w:rsidR="005B29A4" w:rsidRDefault="005B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4FEDD" w14:textId="77777777" w:rsidR="00C7779C" w:rsidRDefault="009638D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C7779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A24DB6" w14:textId="77777777" w:rsidR="00C7779C" w:rsidRDefault="00C777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4961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EA8FA8" w14:textId="0020B4FF" w:rsidR="00F83D65" w:rsidRDefault="00F83D65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E488AA3" w14:textId="77777777" w:rsidR="0016513D" w:rsidRDefault="0016513D" w:rsidP="0016513D">
    <w:pPr>
      <w:pStyle w:val="Piedepgina"/>
    </w:pPr>
  </w:p>
  <w:p w14:paraId="5A89064A" w14:textId="77777777" w:rsidR="00C7779C" w:rsidRDefault="00C7779C" w:rsidP="00B55D1D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D75C2" w14:textId="77777777" w:rsidR="005B29A4" w:rsidRDefault="005B29A4">
      <w:r>
        <w:separator/>
      </w:r>
    </w:p>
  </w:footnote>
  <w:footnote w:type="continuationSeparator" w:id="0">
    <w:p w14:paraId="1AEC9FBF" w14:textId="77777777" w:rsidR="005B29A4" w:rsidRDefault="005B2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A0EC9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B400A0"/>
    <w:multiLevelType w:val="hybridMultilevel"/>
    <w:tmpl w:val="1B2E06D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372"/>
    <w:multiLevelType w:val="hybridMultilevel"/>
    <w:tmpl w:val="B84A8D9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5A2"/>
    <w:multiLevelType w:val="hybridMultilevel"/>
    <w:tmpl w:val="A48E8D14"/>
    <w:lvl w:ilvl="0" w:tplc="5A2471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7A6FD9"/>
    <w:multiLevelType w:val="hybridMultilevel"/>
    <w:tmpl w:val="56405A4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736D"/>
    <w:multiLevelType w:val="hybridMultilevel"/>
    <w:tmpl w:val="C762B3D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251575"/>
    <w:multiLevelType w:val="hybridMultilevel"/>
    <w:tmpl w:val="A048978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6EC1"/>
    <w:multiLevelType w:val="hybridMultilevel"/>
    <w:tmpl w:val="7364241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C4C9D"/>
    <w:multiLevelType w:val="hybridMultilevel"/>
    <w:tmpl w:val="09EAB4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22B41"/>
    <w:multiLevelType w:val="hybridMultilevel"/>
    <w:tmpl w:val="44C6BF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DE"/>
    <w:rsid w:val="00003AD7"/>
    <w:rsid w:val="00010C54"/>
    <w:rsid w:val="00021C45"/>
    <w:rsid w:val="000332F6"/>
    <w:rsid w:val="0005323D"/>
    <w:rsid w:val="000879CE"/>
    <w:rsid w:val="00097F41"/>
    <w:rsid w:val="000C0DFF"/>
    <w:rsid w:val="000E53F3"/>
    <w:rsid w:val="000F25CA"/>
    <w:rsid w:val="00100E44"/>
    <w:rsid w:val="00103EBD"/>
    <w:rsid w:val="00113CA4"/>
    <w:rsid w:val="001213BF"/>
    <w:rsid w:val="00122223"/>
    <w:rsid w:val="001300A8"/>
    <w:rsid w:val="001318E3"/>
    <w:rsid w:val="001371C5"/>
    <w:rsid w:val="0016513D"/>
    <w:rsid w:val="001A3391"/>
    <w:rsid w:val="001B36A8"/>
    <w:rsid w:val="001D11C5"/>
    <w:rsid w:val="001D6AA1"/>
    <w:rsid w:val="001D6FCA"/>
    <w:rsid w:val="001E03AE"/>
    <w:rsid w:val="001E3088"/>
    <w:rsid w:val="001F57E8"/>
    <w:rsid w:val="001F5DE1"/>
    <w:rsid w:val="00205914"/>
    <w:rsid w:val="00205B6B"/>
    <w:rsid w:val="00242FE8"/>
    <w:rsid w:val="0025247B"/>
    <w:rsid w:val="00257C5E"/>
    <w:rsid w:val="002671EF"/>
    <w:rsid w:val="002727FD"/>
    <w:rsid w:val="00275DD8"/>
    <w:rsid w:val="0028317B"/>
    <w:rsid w:val="002A569C"/>
    <w:rsid w:val="002A6805"/>
    <w:rsid w:val="002B555C"/>
    <w:rsid w:val="002E11B7"/>
    <w:rsid w:val="002E22F7"/>
    <w:rsid w:val="002E74C2"/>
    <w:rsid w:val="002F481F"/>
    <w:rsid w:val="002F6A0C"/>
    <w:rsid w:val="00312CCB"/>
    <w:rsid w:val="00320CFC"/>
    <w:rsid w:val="00323726"/>
    <w:rsid w:val="00341FFD"/>
    <w:rsid w:val="00363B75"/>
    <w:rsid w:val="003670DA"/>
    <w:rsid w:val="003741DA"/>
    <w:rsid w:val="003861F9"/>
    <w:rsid w:val="003B7FB4"/>
    <w:rsid w:val="003E7438"/>
    <w:rsid w:val="003F31D4"/>
    <w:rsid w:val="003F3E4A"/>
    <w:rsid w:val="00411359"/>
    <w:rsid w:val="004172C2"/>
    <w:rsid w:val="00425527"/>
    <w:rsid w:val="00435341"/>
    <w:rsid w:val="00445C63"/>
    <w:rsid w:val="00493E1B"/>
    <w:rsid w:val="004943F7"/>
    <w:rsid w:val="004B295A"/>
    <w:rsid w:val="004D3240"/>
    <w:rsid w:val="004D4093"/>
    <w:rsid w:val="005024E6"/>
    <w:rsid w:val="005256B4"/>
    <w:rsid w:val="00541447"/>
    <w:rsid w:val="00541F11"/>
    <w:rsid w:val="00542474"/>
    <w:rsid w:val="00553A16"/>
    <w:rsid w:val="005627D3"/>
    <w:rsid w:val="00573E30"/>
    <w:rsid w:val="00590ACD"/>
    <w:rsid w:val="005A3B3A"/>
    <w:rsid w:val="005A50E1"/>
    <w:rsid w:val="005B29A4"/>
    <w:rsid w:val="005C6B86"/>
    <w:rsid w:val="005D1F42"/>
    <w:rsid w:val="005E09B3"/>
    <w:rsid w:val="005E3A9F"/>
    <w:rsid w:val="005E3FF5"/>
    <w:rsid w:val="005F7771"/>
    <w:rsid w:val="00604FCF"/>
    <w:rsid w:val="0062014D"/>
    <w:rsid w:val="00627A15"/>
    <w:rsid w:val="006312D6"/>
    <w:rsid w:val="00643E2B"/>
    <w:rsid w:val="006479A5"/>
    <w:rsid w:val="00657DD4"/>
    <w:rsid w:val="00677750"/>
    <w:rsid w:val="0068463A"/>
    <w:rsid w:val="006C0EEB"/>
    <w:rsid w:val="006C762A"/>
    <w:rsid w:val="006D1046"/>
    <w:rsid w:val="007207E7"/>
    <w:rsid w:val="00736BA5"/>
    <w:rsid w:val="00786FDA"/>
    <w:rsid w:val="007932DE"/>
    <w:rsid w:val="007A5D50"/>
    <w:rsid w:val="007B61C3"/>
    <w:rsid w:val="007B6F63"/>
    <w:rsid w:val="007C0BD8"/>
    <w:rsid w:val="007D4B59"/>
    <w:rsid w:val="007E62CE"/>
    <w:rsid w:val="00826E0C"/>
    <w:rsid w:val="00883FE4"/>
    <w:rsid w:val="00884FFA"/>
    <w:rsid w:val="00886F44"/>
    <w:rsid w:val="008A71E4"/>
    <w:rsid w:val="008B2EC1"/>
    <w:rsid w:val="009117E5"/>
    <w:rsid w:val="009544EE"/>
    <w:rsid w:val="009638D7"/>
    <w:rsid w:val="00976AAE"/>
    <w:rsid w:val="00991F0D"/>
    <w:rsid w:val="009C66A0"/>
    <w:rsid w:val="009D2BF6"/>
    <w:rsid w:val="009E5F47"/>
    <w:rsid w:val="009E7081"/>
    <w:rsid w:val="009F0498"/>
    <w:rsid w:val="009F6019"/>
    <w:rsid w:val="00A37F91"/>
    <w:rsid w:val="00A428BF"/>
    <w:rsid w:val="00A50B63"/>
    <w:rsid w:val="00A756C4"/>
    <w:rsid w:val="00A97378"/>
    <w:rsid w:val="00AA148E"/>
    <w:rsid w:val="00AB7BAE"/>
    <w:rsid w:val="00AD5C0F"/>
    <w:rsid w:val="00B14983"/>
    <w:rsid w:val="00B279A0"/>
    <w:rsid w:val="00B37EB7"/>
    <w:rsid w:val="00B45D03"/>
    <w:rsid w:val="00B55D1D"/>
    <w:rsid w:val="00B6551D"/>
    <w:rsid w:val="00B84CA5"/>
    <w:rsid w:val="00B95630"/>
    <w:rsid w:val="00BE61F5"/>
    <w:rsid w:val="00BF12B5"/>
    <w:rsid w:val="00BF2B6E"/>
    <w:rsid w:val="00C002DC"/>
    <w:rsid w:val="00C03FFD"/>
    <w:rsid w:val="00C047EA"/>
    <w:rsid w:val="00C049DE"/>
    <w:rsid w:val="00C11181"/>
    <w:rsid w:val="00C16A97"/>
    <w:rsid w:val="00C270EA"/>
    <w:rsid w:val="00C52854"/>
    <w:rsid w:val="00C62E8E"/>
    <w:rsid w:val="00C7779C"/>
    <w:rsid w:val="00C83591"/>
    <w:rsid w:val="00C85F6B"/>
    <w:rsid w:val="00D20A48"/>
    <w:rsid w:val="00D57AFB"/>
    <w:rsid w:val="00D707EA"/>
    <w:rsid w:val="00D9469F"/>
    <w:rsid w:val="00DC716D"/>
    <w:rsid w:val="00DF2F54"/>
    <w:rsid w:val="00DF4E3B"/>
    <w:rsid w:val="00E11F63"/>
    <w:rsid w:val="00E33272"/>
    <w:rsid w:val="00E44AAC"/>
    <w:rsid w:val="00E46150"/>
    <w:rsid w:val="00E751D8"/>
    <w:rsid w:val="00E979B2"/>
    <w:rsid w:val="00EA5C08"/>
    <w:rsid w:val="00EC25E4"/>
    <w:rsid w:val="00EE40D7"/>
    <w:rsid w:val="00EE4885"/>
    <w:rsid w:val="00F046CA"/>
    <w:rsid w:val="00F156DF"/>
    <w:rsid w:val="00F203D9"/>
    <w:rsid w:val="00F2294E"/>
    <w:rsid w:val="00F662C5"/>
    <w:rsid w:val="00F66349"/>
    <w:rsid w:val="00F76B69"/>
    <w:rsid w:val="00F82B8A"/>
    <w:rsid w:val="00F83D65"/>
    <w:rsid w:val="00F8443E"/>
    <w:rsid w:val="00F91229"/>
    <w:rsid w:val="00FB0D81"/>
    <w:rsid w:val="00FB21F9"/>
    <w:rsid w:val="00FB6AFA"/>
    <w:rsid w:val="00FC19FB"/>
    <w:rsid w:val="00FF17B9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29396B"/>
  <w15:docId w15:val="{76C4C9A6-837A-486A-BCC0-8718CD74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2E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rPr>
      <w:rFonts w:ascii="Courier New" w:hAnsi="Courier New" w:cs="Courier New"/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Encabezado">
    <w:name w:val="header"/>
    <w:basedOn w:val="Normal"/>
    <w:link w:val="EncabezadoCar"/>
    <w:uiPriority w:val="99"/>
    <w:unhideWhenUsed/>
    <w:rsid w:val="00B55D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55D1D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B55D1D"/>
    <w:rPr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55D1D"/>
    <w:rPr>
      <w:color w:val="0000FF"/>
      <w:u w:val="singl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C6B86"/>
    <w:rPr>
      <w:rFonts w:ascii="Courier New" w:hAnsi="Courier New" w:cs="Courier New"/>
      <w:lang w:val="es-ES" w:eastAsia="es-ES"/>
    </w:rPr>
  </w:style>
  <w:style w:type="table" w:styleId="Tablaconcuadrcula">
    <w:name w:val="Table Grid"/>
    <w:basedOn w:val="Tablanormal"/>
    <w:uiPriority w:val="59"/>
    <w:rsid w:val="00657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6551D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25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5CA"/>
    <w:rPr>
      <w:rFonts w:ascii="Tahoma" w:hAnsi="Tahoma" w:cs="Tahoma"/>
      <w:sz w:val="16"/>
      <w:szCs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B2E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B2EC1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B36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\Desktop\compartida\Plantillas%20Oficina%20corretaje\Orden%20de%20Visi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Orden de Visita.dotx</Template>
  <TotalTime>15</TotalTime>
  <Pages>2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1980</CharactersWithSpaces>
  <SharedDoc>false</SharedDoc>
  <HLinks>
    <vt:vector size="6" baseType="variant">
      <vt:variant>
        <vt:i4>7602247</vt:i4>
      </vt:variant>
      <vt:variant>
        <vt:i4>5</vt:i4>
      </vt:variant>
      <vt:variant>
        <vt:i4>0</vt:i4>
      </vt:variant>
      <vt:variant>
        <vt:i4>5</vt:i4>
      </vt:variant>
      <vt:variant>
        <vt:lpwstr>mailto:bbp@bbpropiedades.cl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bbp</dc:creator>
  <cp:lastModifiedBy>Jean Pierre</cp:lastModifiedBy>
  <cp:revision>7</cp:revision>
  <cp:lastPrinted>2020-09-16T16:13:00Z</cp:lastPrinted>
  <dcterms:created xsi:type="dcterms:W3CDTF">2020-09-16T16:11:00Z</dcterms:created>
  <dcterms:modified xsi:type="dcterms:W3CDTF">2020-09-28T14:51:00Z</dcterms:modified>
</cp:coreProperties>
</file>